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F026FE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F026FE" w:rsidRDefault="001B1E7D" w:rsidP="001B1E7D">
            <w:pPr>
              <w:pStyle w:val="Nagwek1"/>
              <w:outlineLvl w:val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>Dane osobowe</w:t>
            </w:r>
          </w:p>
        </w:tc>
      </w:tr>
      <w:tr w:rsidR="000172E5" w:rsidRPr="00F026FE" w14:paraId="234049EB" w14:textId="77777777" w:rsidTr="002B36DA">
        <w:sdt>
          <w:sdtPr>
            <w:rPr>
              <w:sz w:val="24"/>
              <w:szCs w:val="24"/>
            </w:r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F026FE" w:rsidRDefault="007147D7" w:rsidP="002B36DA">
                <w:pPr>
                  <w:pStyle w:val="Wcicienormalne"/>
                  <w:ind w:left="0"/>
                  <w:rPr>
                    <w:sz w:val="24"/>
                    <w:szCs w:val="24"/>
                  </w:rPr>
                </w:pPr>
                <w:r w:rsidRPr="00F026FE">
                  <w:rPr>
                    <w:sz w:val="24"/>
                    <w:szCs w:val="24"/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05EFA5FA" w14:textId="77777777" w:rsidTr="002B36DA">
        <w:trPr>
          <w:trHeight w:val="839"/>
        </w:trPr>
        <w:tc>
          <w:tcPr>
            <w:tcW w:w="1414" w:type="pct"/>
            <w:vAlign w:val="bottom"/>
          </w:tcPr>
          <w:p w14:paraId="74607E88" w14:textId="65EEA869" w:rsidR="000172E5" w:rsidRPr="00F026FE" w:rsidRDefault="002B36DA" w:rsidP="002B36DA">
            <w:pPr>
              <w:pStyle w:val="Wcicienormalne"/>
              <w:ind w:left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F026FE">
                  <w:rPr>
                    <w:sz w:val="24"/>
                    <w:szCs w:val="24"/>
                    <w:lang w:bidi="pl-PL"/>
                  </w:rPr>
                  <w:t>Nazwisko</w:t>
                </w:r>
              </w:sdtContent>
            </w:sdt>
            <w:r w:rsidR="006865CF" w:rsidRPr="00F026FE">
              <w:rPr>
                <w:sz w:val="24"/>
                <w:szCs w:val="24"/>
              </w:rPr>
              <w:t xml:space="preserve"> </w:t>
            </w:r>
            <w:r w:rsidR="00F026FE" w:rsidRPr="00F026F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             </w:t>
            </w:r>
            <w:r w:rsidR="006865CF" w:rsidRPr="00362FC8">
              <w:rPr>
                <w:sz w:val="22"/>
                <w:szCs w:val="24"/>
              </w:rPr>
              <w:t>(osoba</w:t>
            </w:r>
            <w:r w:rsidR="00E47687" w:rsidRPr="00362FC8">
              <w:rPr>
                <w:sz w:val="22"/>
                <w:szCs w:val="24"/>
              </w:rPr>
              <w:t xml:space="preserve"> zgłaszająca noclegi</w:t>
            </w:r>
            <w:r w:rsidR="006865CF" w:rsidRPr="00362FC8">
              <w:rPr>
                <w:sz w:val="22"/>
                <w:szCs w:val="24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292898" w:rsidRPr="00F026FE" w14:paraId="0028B6F9" w14:textId="77777777" w:rsidTr="002B36DA">
        <w:tc>
          <w:tcPr>
            <w:tcW w:w="1414" w:type="pct"/>
            <w:vAlign w:val="bottom"/>
          </w:tcPr>
          <w:p w14:paraId="55BF1A52" w14:textId="77777777" w:rsidR="00292898" w:rsidRPr="00F026FE" w:rsidRDefault="002B36DA" w:rsidP="002B36DA">
            <w:pPr>
              <w:pStyle w:val="Wcicienormalne"/>
              <w:ind w:left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F026FE">
                  <w:rPr>
                    <w:sz w:val="24"/>
                    <w:szCs w:val="24"/>
                    <w:lang w:bidi="pl-PL"/>
                  </w:rPr>
                  <w:t>Telefon komórkowy</w:t>
                </w:r>
              </w:sdtContent>
            </w:sdt>
            <w:r w:rsidR="00292898" w:rsidRPr="00F026FE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F026FE" w:rsidRDefault="00292898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43CAB2F7" w14:textId="77777777" w:rsidTr="002B36DA">
        <w:trPr>
          <w:trHeight w:val="706"/>
        </w:trPr>
        <w:tc>
          <w:tcPr>
            <w:tcW w:w="1414" w:type="pct"/>
            <w:vAlign w:val="bottom"/>
          </w:tcPr>
          <w:p w14:paraId="35001173" w14:textId="58234C4E" w:rsidR="006865CF" w:rsidRPr="00F026FE" w:rsidRDefault="002B36DA" w:rsidP="002B36DA">
            <w:pPr>
              <w:pStyle w:val="Wcicienormalne"/>
              <w:ind w:left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F026FE">
                  <w:rPr>
                    <w:sz w:val="24"/>
                    <w:szCs w:val="24"/>
                    <w:lang w:bidi="pl-PL"/>
                  </w:rPr>
                  <w:t>Adres e-mail</w:t>
                </w:r>
              </w:sdtContent>
            </w:sdt>
            <w:r w:rsidR="006865CF" w:rsidRPr="00F026F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 </w:t>
            </w:r>
            <w:r w:rsidR="006865CF" w:rsidRPr="00362FC8">
              <w:rPr>
                <w:sz w:val="22"/>
                <w:szCs w:val="24"/>
              </w:rPr>
              <w:t>(na ten adres zostanie wysłana wiadomość dot. zezwolenia na nocleg)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F026FE" w:rsidRDefault="000172E5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0172E5" w:rsidRPr="00F026FE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F026FE" w:rsidRDefault="001B1E7D" w:rsidP="001B1E7D">
            <w:pPr>
              <w:pStyle w:val="Nagwek1"/>
              <w:outlineLvl w:val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 xml:space="preserve">Dane </w:t>
            </w:r>
            <w:r w:rsidR="007A5FB5" w:rsidRPr="00F026FE">
              <w:rPr>
                <w:sz w:val="24"/>
                <w:szCs w:val="24"/>
              </w:rPr>
              <w:t>nt. noclegów</w:t>
            </w:r>
          </w:p>
        </w:tc>
      </w:tr>
      <w:tr w:rsidR="000172E5" w:rsidRPr="00F026FE" w14:paraId="3DB7C705" w14:textId="77777777" w:rsidTr="002B36DA">
        <w:tc>
          <w:tcPr>
            <w:tcW w:w="1414" w:type="pct"/>
            <w:vAlign w:val="bottom"/>
          </w:tcPr>
          <w:p w14:paraId="472549F7" w14:textId="5D332DAB" w:rsidR="000172E5" w:rsidRPr="00F026FE" w:rsidRDefault="006865CF" w:rsidP="002B36DA">
            <w:pPr>
              <w:pStyle w:val="Wcicienormalne"/>
              <w:ind w:left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 xml:space="preserve">Liczba noclegów </w:t>
            </w:r>
            <w:r w:rsidR="002B36DA">
              <w:rPr>
                <w:sz w:val="24"/>
                <w:szCs w:val="24"/>
              </w:rPr>
              <w:t xml:space="preserve">          </w:t>
            </w:r>
            <w:r w:rsidR="00A85EA0" w:rsidRPr="00362FC8">
              <w:rPr>
                <w:sz w:val="22"/>
                <w:szCs w:val="24"/>
              </w:rPr>
              <w:t>(</w:t>
            </w:r>
            <w:r w:rsidRPr="00362FC8">
              <w:rPr>
                <w:sz w:val="22"/>
                <w:szCs w:val="24"/>
              </w:rP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6CC25DE8" w14:textId="77777777" w:rsidTr="002B36DA">
        <w:trPr>
          <w:trHeight w:val="159"/>
        </w:trPr>
        <w:tc>
          <w:tcPr>
            <w:tcW w:w="1414" w:type="pct"/>
            <w:vAlign w:val="bottom"/>
          </w:tcPr>
          <w:p w14:paraId="4E5AEED8" w14:textId="77777777" w:rsidR="000172E5" w:rsidRPr="00F026FE" w:rsidRDefault="006865CF" w:rsidP="002B36DA">
            <w:pPr>
              <w:pStyle w:val="Wcicienormalne"/>
              <w:ind w:left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292898" w:rsidRPr="00F026FE" w14:paraId="2FF08FE3" w14:textId="77777777" w:rsidTr="002B36DA">
        <w:trPr>
          <w:trHeight w:val="521"/>
        </w:trPr>
        <w:tc>
          <w:tcPr>
            <w:tcW w:w="1414" w:type="pct"/>
            <w:vAlign w:val="bottom"/>
          </w:tcPr>
          <w:p w14:paraId="77998E74" w14:textId="21E1B281" w:rsidR="00292898" w:rsidRPr="00F026FE" w:rsidRDefault="00292898" w:rsidP="002B36DA">
            <w:pPr>
              <w:pStyle w:val="Wcicienormalne"/>
              <w:ind w:left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 xml:space="preserve">Planowane miejsce biwakowania </w:t>
            </w:r>
            <w:r w:rsidR="002B36DA">
              <w:rPr>
                <w:sz w:val="24"/>
                <w:szCs w:val="24"/>
              </w:rPr>
              <w:t xml:space="preserve">   </w:t>
            </w:r>
            <w:r w:rsidRPr="00362FC8">
              <w:rPr>
                <w:sz w:val="22"/>
                <w:szCs w:val="24"/>
              </w:rPr>
              <w:t>(nazwa obszaru</w:t>
            </w:r>
            <w:r w:rsidR="003C3EF4" w:rsidRPr="00362FC8">
              <w:rPr>
                <w:sz w:val="22"/>
                <w:szCs w:val="24"/>
              </w:rPr>
              <w:t>, lokalizacja</w:t>
            </w:r>
            <w:r w:rsidRPr="00362FC8">
              <w:rPr>
                <w:sz w:val="22"/>
                <w:szCs w:val="24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F026FE" w:rsidRDefault="00292898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3130B6CA" w14:textId="77777777" w:rsidTr="002B36DA">
        <w:trPr>
          <w:trHeight w:val="60"/>
        </w:trPr>
        <w:tc>
          <w:tcPr>
            <w:tcW w:w="1414" w:type="pct"/>
            <w:vAlign w:val="bottom"/>
          </w:tcPr>
          <w:p w14:paraId="3ACCD187" w14:textId="77777777" w:rsidR="000172E5" w:rsidRPr="00F026FE" w:rsidRDefault="000172E5" w:rsidP="000B2CBC">
            <w:pPr>
              <w:pStyle w:val="Wcicienormalne"/>
              <w:rPr>
                <w:sz w:val="24"/>
                <w:szCs w:val="24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20E5CAF0" w14:textId="77777777" w:rsidTr="002B36DA">
        <w:tc>
          <w:tcPr>
            <w:tcW w:w="1414" w:type="pct"/>
            <w:vAlign w:val="bottom"/>
          </w:tcPr>
          <w:p w14:paraId="34E132BC" w14:textId="77777777" w:rsidR="000172E5" w:rsidRPr="00F026FE" w:rsidRDefault="000172E5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F026FE" w:rsidRDefault="000172E5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F71B2C" w:rsidRPr="00F026FE" w14:paraId="3348F9F0" w14:textId="77777777" w:rsidTr="002B36DA">
        <w:trPr>
          <w:trHeight w:val="287"/>
        </w:trPr>
        <w:tc>
          <w:tcPr>
            <w:tcW w:w="1414" w:type="pct"/>
            <w:vAlign w:val="bottom"/>
          </w:tcPr>
          <w:p w14:paraId="1484C1A8" w14:textId="0557E4E8" w:rsidR="00F71B2C" w:rsidRDefault="002B36DA" w:rsidP="00362FC8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Zgoda na </w:t>
            </w:r>
            <w:r w:rsidR="00F71B2C" w:rsidRPr="00F026FE">
              <w:rPr>
                <w:rFonts w:cs="Times New Roman"/>
                <w:color w:val="000000" w:themeColor="text1"/>
                <w:sz w:val="24"/>
                <w:szCs w:val="24"/>
              </w:rPr>
              <w:t xml:space="preserve">gromadzenie danych osobowych  </w:t>
            </w:r>
          </w:p>
          <w:p w14:paraId="1E6A7FB7" w14:textId="4375FF3E" w:rsidR="00362FC8" w:rsidRPr="00F026FE" w:rsidRDefault="00362FC8" w:rsidP="00362FC8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34004502" w14:textId="63767A5F" w:rsidR="00F71B2C" w:rsidRPr="00F026FE" w:rsidRDefault="002B36DA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hyperlink r:id="rId11" w:history="1">
              <w:r w:rsidR="00722B33" w:rsidRPr="00F026FE">
                <w:rPr>
                  <w:rStyle w:val="Hipercze"/>
                  <w:rFonts w:cs="Times New Roman"/>
                  <w:sz w:val="24"/>
                  <w:szCs w:val="24"/>
                </w:rPr>
                <w:t>https://szklarska.wroclaw.lasy.gov.pl/obowiazek-informacyjny</w:t>
              </w:r>
            </w:hyperlink>
          </w:p>
          <w:p w14:paraId="76B25A8E" w14:textId="4813A07A" w:rsidR="00722B33" w:rsidRPr="00F026FE" w:rsidRDefault="00722B33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F026FE" w14:paraId="1814EA32" w14:textId="77777777" w:rsidTr="002B36DA">
        <w:tc>
          <w:tcPr>
            <w:tcW w:w="1414" w:type="pct"/>
            <w:vAlign w:val="bottom"/>
          </w:tcPr>
          <w:p w14:paraId="281CF6D8" w14:textId="228E2D25" w:rsidR="00F71B2C" w:rsidRPr="00F026FE" w:rsidRDefault="00F71B2C" w:rsidP="00A85EA0">
            <w:pPr>
              <w:rPr>
                <w:rFonts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F026FE" w:rsidRDefault="002B36DA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 w:rsidRPr="00F026F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E408C" w:rsidRPr="00F026FE">
              <w:rPr>
                <w:sz w:val="24"/>
                <w:szCs w:val="24"/>
              </w:rPr>
              <w:t xml:space="preserve"> </w:t>
            </w:r>
            <w:r w:rsidR="00D41D3C" w:rsidRPr="00F026FE">
              <w:rPr>
                <w:sz w:val="24"/>
                <w:szCs w:val="24"/>
              </w:rPr>
              <w:t>Z</w:t>
            </w:r>
            <w:r w:rsidR="00F71B2C" w:rsidRPr="00F026FE">
              <w:rPr>
                <w:sz w:val="24"/>
                <w:szCs w:val="24"/>
              </w:rPr>
              <w:t>apoznałem się regulaminem obowiązującym na obszarze objętym programem „Zanocuj w lesie”</w:t>
            </w:r>
          </w:p>
        </w:tc>
      </w:tr>
    </w:tbl>
    <w:p w14:paraId="42D43D30" w14:textId="0A32115A" w:rsidR="000172E5" w:rsidRPr="00F026FE" w:rsidRDefault="000172E5" w:rsidP="00F026FE">
      <w:pPr>
        <w:rPr>
          <w:sz w:val="24"/>
          <w:szCs w:val="24"/>
        </w:rPr>
      </w:pPr>
    </w:p>
    <w:sectPr w:rsidR="000172E5" w:rsidRPr="00F026FE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BFE013" w14:textId="77777777" w:rsidR="008A264B" w:rsidRDefault="008A264B" w:rsidP="000172E5">
      <w:pPr>
        <w:spacing w:after="0" w:line="240" w:lineRule="auto"/>
      </w:pPr>
      <w:r>
        <w:separator/>
      </w:r>
    </w:p>
  </w:endnote>
  <w:endnote w:type="continuationSeparator" w:id="0">
    <w:p w14:paraId="18E7D6D3" w14:textId="77777777" w:rsidR="008A264B" w:rsidRDefault="008A264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ABC6865-BDB4-4CEB-8B6F-A16321288850}"/>
    <w:embedBold r:id="rId2" w:fontKey="{21CF34E8-697B-434E-A45C-FFDE8E09D43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B696A5AE-70A6-4392-8606-64EA0CDF6968}"/>
    <w:embedBold r:id="rId4" w:fontKey="{0F1FE26A-E004-433E-865B-FF9336D636FF}"/>
    <w:embedItalic r:id="rId5" w:fontKey="{97C8E0C1-9136-4F0E-915E-7633C3ACBAAE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D8A1C702-B807-4EB2-86D8-C22C8AB7FC1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4F60BAEF-590E-469A-8386-62B0C21F675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EB8F74BC-6F64-4F61-A03A-BAFAB625AA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88E557" w14:textId="77777777" w:rsidR="008A264B" w:rsidRDefault="008A264B" w:rsidP="000172E5">
      <w:pPr>
        <w:spacing w:after="0" w:line="240" w:lineRule="auto"/>
      </w:pPr>
      <w:r>
        <w:separator/>
      </w:r>
    </w:p>
  </w:footnote>
  <w:footnote w:type="continuationSeparator" w:id="0">
    <w:p w14:paraId="1B36A363" w14:textId="77777777" w:rsidR="008A264B" w:rsidRDefault="008A264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246956A5" w:rsidR="00B337A2" w:rsidRPr="00F71B2C" w:rsidRDefault="00722B33" w:rsidP="00362FC8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Formularz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 w:rsidR="00153425">
            <w:rPr>
              <w:color w:val="333333" w:themeColor="accent6" w:themeShade="80"/>
              <w:sz w:val="30"/>
              <w:szCs w:val="30"/>
            </w:rPr>
            <w:t>w Nadleśnictwie Szklarska Poręba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53425"/>
    <w:rsid w:val="001727CA"/>
    <w:rsid w:val="001800AB"/>
    <w:rsid w:val="001B1E7D"/>
    <w:rsid w:val="002875D9"/>
    <w:rsid w:val="00292898"/>
    <w:rsid w:val="002A2C0D"/>
    <w:rsid w:val="002B36DA"/>
    <w:rsid w:val="002C56E6"/>
    <w:rsid w:val="002E408C"/>
    <w:rsid w:val="00311D4F"/>
    <w:rsid w:val="0034390E"/>
    <w:rsid w:val="00344849"/>
    <w:rsid w:val="00361E11"/>
    <w:rsid w:val="00362FC8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22B33"/>
    <w:rsid w:val="00770F25"/>
    <w:rsid w:val="007A35A8"/>
    <w:rsid w:val="007A5FB5"/>
    <w:rsid w:val="007B0A85"/>
    <w:rsid w:val="007C6A52"/>
    <w:rsid w:val="0082043E"/>
    <w:rsid w:val="00846B76"/>
    <w:rsid w:val="0086797B"/>
    <w:rsid w:val="008A264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026FE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22B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zklarska.wroclaw.lasy.gov.pl/obowiazek-informacyjny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28705E"/>
    <w:rsid w:val="00413332"/>
    <w:rsid w:val="0043313D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16c05727-aa75-4e4a-9b5f-8a80a1165891"/>
    <ds:schemaRef ds:uri="71af3243-3dd4-4a8d-8c0d-dd76da1f02a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646AEA4-1C70-4E2C-9202-7F0454975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88</Words>
  <Characters>534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2021-02-26T14:48:00Z</dcterms:created>
  <dcterms:modified xsi:type="dcterms:W3CDTF">2021-03-29T09:27:00Z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